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823" w:rsidRDefault="00EB2823" w:rsidP="00EB2823">
      <w:pPr>
        <w:jc w:val="center"/>
        <w:rPr>
          <w:b/>
          <w:bCs/>
          <w:sz w:val="24"/>
          <w:szCs w:val="24"/>
          <w:lang w:val="be-BY"/>
        </w:rPr>
      </w:pPr>
      <w:r>
        <w:rPr>
          <w:b/>
          <w:szCs w:val="28"/>
          <w:lang w:val="tt-RU"/>
        </w:rPr>
        <w:t>Физкультура 5 класс.</w:t>
      </w:r>
      <w:r>
        <w:rPr>
          <w:b/>
          <w:bCs/>
          <w:sz w:val="32"/>
          <w:szCs w:val="32"/>
          <w:lang w:val="tt-RU"/>
        </w:rPr>
        <w:t xml:space="preserve"> </w:t>
      </w:r>
      <w:r>
        <w:rPr>
          <w:b/>
          <w:bCs/>
          <w:sz w:val="24"/>
          <w:szCs w:val="24"/>
          <w:lang w:val="tt-RU"/>
        </w:rPr>
        <w:t xml:space="preserve">электрон адрес- </w:t>
      </w:r>
      <w:r>
        <w:rPr>
          <w:rFonts w:ascii="Verdana" w:hAnsi="Verdana"/>
          <w:b/>
          <w:color w:val="999999"/>
          <w:sz w:val="18"/>
          <w:szCs w:val="18"/>
          <w:shd w:val="clear" w:color="auto" w:fill="FFFFFF"/>
        </w:rPr>
        <w:t>zin.farh@yandex.ru</w:t>
      </w:r>
      <w:r>
        <w:rPr>
          <w:b/>
          <w:bCs/>
          <w:sz w:val="24"/>
          <w:szCs w:val="24"/>
          <w:lang w:val="tt-RU"/>
        </w:rPr>
        <w:t xml:space="preserve">  ватсап номеры 89510653260 </w:t>
      </w:r>
      <w:r>
        <w:rPr>
          <w:b/>
          <w:bCs/>
          <w:sz w:val="24"/>
          <w:szCs w:val="24"/>
          <w:lang w:val="be-BY"/>
        </w:rPr>
        <w:t xml:space="preserve"> </w:t>
      </w:r>
    </w:p>
    <w:p w:rsidR="00EB2823" w:rsidRDefault="00EB2823" w:rsidP="00EB2823">
      <w:pPr>
        <w:jc w:val="center"/>
        <w:rPr>
          <w:b/>
          <w:szCs w:val="28"/>
          <w:lang w:val="tt-RU"/>
        </w:rPr>
      </w:pPr>
    </w:p>
    <w:tbl>
      <w:tblPr>
        <w:tblW w:w="15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8"/>
        <w:gridCol w:w="2221"/>
        <w:gridCol w:w="992"/>
        <w:gridCol w:w="9919"/>
        <w:gridCol w:w="1700"/>
      </w:tblGrid>
      <w:tr w:rsidR="00EB2823" w:rsidTr="00EB2823"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23" w:rsidRDefault="00EB2823" w:rsidP="00EB2823">
            <w:pPr>
              <w:spacing w:line="240" w:lineRule="auto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sz w:val="24"/>
                <w:szCs w:val="24"/>
                <w:lang w:val="be-BY"/>
              </w:rPr>
              <w:t>№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23" w:rsidRDefault="00EB2823" w:rsidP="00EB2823">
            <w:pPr>
              <w:spacing w:line="240" w:lineRule="auto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sz w:val="24"/>
                <w:szCs w:val="24"/>
                <w:lang w:val="be-BY"/>
              </w:rPr>
              <w:t>Дәрес темасының эчтәлеге</w:t>
            </w:r>
          </w:p>
          <w:p w:rsidR="00EB2823" w:rsidRDefault="00EB2823" w:rsidP="00EB2823">
            <w:pPr>
              <w:spacing w:line="240" w:lineRule="auto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sz w:val="24"/>
                <w:szCs w:val="24"/>
                <w:lang w:val="be-BY"/>
              </w:rPr>
              <w:t>Тема урока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23" w:rsidRDefault="00EB2823" w:rsidP="00EB2823">
            <w:pPr>
              <w:spacing w:line="240" w:lineRule="auto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sz w:val="24"/>
                <w:szCs w:val="24"/>
                <w:lang w:val="be-BY"/>
              </w:rPr>
              <w:t>Календарь</w:t>
            </w:r>
          </w:p>
          <w:p w:rsidR="00EB2823" w:rsidRDefault="00EB2823" w:rsidP="00EB2823">
            <w:pPr>
              <w:spacing w:line="240" w:lineRule="auto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sz w:val="24"/>
                <w:szCs w:val="24"/>
                <w:lang w:val="be-BY"/>
              </w:rPr>
              <w:t>дата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23" w:rsidRDefault="00EB2823" w:rsidP="00EB2823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Эчтәлек, файдалану өчен чыганаклар </w:t>
            </w:r>
          </w:p>
          <w:p w:rsidR="00EB2823" w:rsidRDefault="00EB2823" w:rsidP="00EB2823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23" w:rsidRDefault="00EB2823" w:rsidP="00EB2823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Контроль бирем.</w:t>
            </w:r>
          </w:p>
          <w:p w:rsidR="00EB2823" w:rsidRDefault="00EB2823" w:rsidP="00EB2823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Контрольное задание</w:t>
            </w:r>
          </w:p>
        </w:tc>
      </w:tr>
      <w:tr w:rsidR="00EB2823" w:rsidTr="00EB2823"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23" w:rsidRDefault="00EB2823" w:rsidP="00EB2823">
            <w:pPr>
              <w:spacing w:line="240" w:lineRule="auto"/>
              <w:jc w:val="center"/>
              <w:rPr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23" w:rsidRPr="001E3F0F" w:rsidRDefault="00EB2823" w:rsidP="00EB2823">
            <w:pPr>
              <w:rPr>
                <w:sz w:val="22"/>
              </w:rPr>
            </w:pPr>
            <w:r>
              <w:rPr>
                <w:color w:val="000000"/>
                <w:spacing w:val="-2"/>
                <w:sz w:val="22"/>
              </w:rPr>
              <w:t>Легкая атлетика. Прыжки.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23" w:rsidRPr="001E3F0F" w:rsidRDefault="003D6D13" w:rsidP="00EB2823">
            <w:pPr>
              <w:spacing w:line="240" w:lineRule="auto"/>
              <w:jc w:val="center"/>
              <w:rPr>
                <w:bCs/>
                <w:sz w:val="24"/>
                <w:szCs w:val="24"/>
                <w:lang w:val="be-BY"/>
              </w:rPr>
            </w:pPr>
            <w:r>
              <w:rPr>
                <w:bCs/>
                <w:sz w:val="24"/>
                <w:szCs w:val="24"/>
                <w:lang w:val="be-BY"/>
              </w:rPr>
              <w:t>13</w:t>
            </w:r>
            <w:r w:rsidR="00EB2823">
              <w:rPr>
                <w:bCs/>
                <w:sz w:val="24"/>
                <w:szCs w:val="24"/>
                <w:lang w:val="be-BY"/>
              </w:rPr>
              <w:t>.05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23" w:rsidRDefault="00EB2823" w:rsidP="00EB2823">
            <w:pPr>
              <w:spacing w:line="240" w:lineRule="auto"/>
              <w:rPr>
                <w:bCs/>
                <w:sz w:val="24"/>
                <w:szCs w:val="24"/>
                <w:lang w:val="tt-RU"/>
              </w:rPr>
            </w:pPr>
            <w:r>
              <w:rPr>
                <w:noProof/>
                <w:lang w:val="be-BY" w:eastAsia="ru-RU"/>
              </w:rPr>
              <w:t>1.</w:t>
            </w:r>
            <w:r>
              <w:rPr>
                <w:bCs/>
                <w:color w:val="FF0000"/>
                <w:sz w:val="24"/>
                <w:szCs w:val="24"/>
                <w:lang w:val="tt-RU"/>
              </w:rPr>
              <w:t xml:space="preserve"> </w:t>
            </w:r>
            <w:r>
              <w:rPr>
                <w:bCs/>
                <w:sz w:val="24"/>
                <w:szCs w:val="24"/>
                <w:lang w:val="tt-RU"/>
              </w:rPr>
              <w:t>Учебник.П. 6 Прочитать 84-87 страницы                                                                  2.Выполнить упражнения указанные на стр. 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23" w:rsidRDefault="00EB2823" w:rsidP="00EB2823">
            <w:pPr>
              <w:spacing w:line="240" w:lineRule="auto"/>
              <w:rPr>
                <w:bCs/>
                <w:sz w:val="24"/>
                <w:szCs w:val="24"/>
                <w:lang w:val="be-BY"/>
              </w:rPr>
            </w:pPr>
          </w:p>
        </w:tc>
      </w:tr>
      <w:tr w:rsidR="00EB2823" w:rsidTr="00EB2823"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23" w:rsidRDefault="00EB2823" w:rsidP="00EB2823">
            <w:pPr>
              <w:spacing w:line="240" w:lineRule="auto"/>
              <w:rPr>
                <w:bCs/>
                <w:sz w:val="24"/>
                <w:szCs w:val="24"/>
                <w:lang w:val="be-BY"/>
              </w:rPr>
            </w:pP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23" w:rsidRPr="001E3F0F" w:rsidRDefault="00EB2823" w:rsidP="00EB2823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23" w:rsidRDefault="00EB2823" w:rsidP="00EB2823">
            <w:pPr>
              <w:spacing w:line="240" w:lineRule="auto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23" w:rsidRDefault="00EB2823" w:rsidP="00EB2823">
            <w:pPr>
              <w:spacing w:line="240" w:lineRule="auto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23" w:rsidRDefault="00EB2823" w:rsidP="00EB2823">
            <w:pPr>
              <w:spacing w:line="240" w:lineRule="auto"/>
              <w:rPr>
                <w:bCs/>
                <w:sz w:val="24"/>
                <w:szCs w:val="24"/>
                <w:lang w:val="tt-RU"/>
              </w:rPr>
            </w:pPr>
          </w:p>
        </w:tc>
      </w:tr>
      <w:tr w:rsidR="00EB2823" w:rsidTr="00EB2823"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23" w:rsidRDefault="00EB2823" w:rsidP="00EB2823">
            <w:pPr>
              <w:spacing w:line="240" w:lineRule="auto"/>
              <w:rPr>
                <w:bCs/>
                <w:sz w:val="24"/>
                <w:szCs w:val="24"/>
                <w:lang w:val="be-BY"/>
              </w:rPr>
            </w:pP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23" w:rsidRDefault="00EB2823" w:rsidP="00EB2823">
            <w:pPr>
              <w:spacing w:line="240" w:lineRule="auto"/>
              <w:rPr>
                <w:rFonts w:ascii="Calibri" w:eastAsia="Times New Roman" w:hAnsi="Calibri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23" w:rsidRDefault="00EB2823" w:rsidP="00EB2823">
            <w:pPr>
              <w:spacing w:line="240" w:lineRule="auto"/>
              <w:rPr>
                <w:rFonts w:ascii="Calibri" w:eastAsia="Times New Roman" w:hAnsi="Calibri"/>
                <w:sz w:val="22"/>
                <w:lang w:eastAsia="ru-RU"/>
              </w:rPr>
            </w:pP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23" w:rsidRDefault="00EB2823" w:rsidP="00EB2823">
            <w:pPr>
              <w:spacing w:line="240" w:lineRule="auto"/>
              <w:rPr>
                <w:rFonts w:ascii="Calibri" w:eastAsia="Times New Roman" w:hAnsi="Calibri"/>
                <w:sz w:val="22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23" w:rsidRDefault="00EB2823" w:rsidP="00EB2823">
            <w:pPr>
              <w:spacing w:line="240" w:lineRule="auto"/>
              <w:rPr>
                <w:bCs/>
                <w:sz w:val="24"/>
                <w:szCs w:val="24"/>
                <w:lang w:val="tt-RU"/>
              </w:rPr>
            </w:pPr>
          </w:p>
        </w:tc>
      </w:tr>
    </w:tbl>
    <w:p w:rsidR="00EB2823" w:rsidRDefault="00EB2823" w:rsidP="00EB2823">
      <w:pPr>
        <w:spacing w:line="240" w:lineRule="auto"/>
        <w:rPr>
          <w:b/>
          <w:szCs w:val="28"/>
          <w:lang w:val="be-BY"/>
        </w:rPr>
      </w:pPr>
    </w:p>
    <w:p w:rsidR="00EB2823" w:rsidRDefault="00EB2823" w:rsidP="00EB2823">
      <w:pPr>
        <w:spacing w:line="240" w:lineRule="auto"/>
        <w:rPr>
          <w:b/>
          <w:szCs w:val="28"/>
          <w:lang w:val="be-BY"/>
        </w:rPr>
      </w:pPr>
    </w:p>
    <w:p w:rsidR="0066574F" w:rsidRPr="00EB2823" w:rsidRDefault="0066574F">
      <w:pPr>
        <w:rPr>
          <w:lang w:val="be-BY"/>
        </w:rPr>
      </w:pPr>
    </w:p>
    <w:sectPr w:rsidR="0066574F" w:rsidRPr="00EB2823" w:rsidSect="00EB282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attachedTemplate r:id="rId1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6D13"/>
    <w:rsid w:val="003D6D13"/>
    <w:rsid w:val="0066574F"/>
    <w:rsid w:val="00EB2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823"/>
    <w:pPr>
      <w:spacing w:line="276" w:lineRule="auto"/>
    </w:pPr>
    <w:rPr>
      <w:rFonts w:ascii="Times New Roman" w:hAnsi="Times New Roman"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80;&#1085;&#1089;&#1072;&#1092;\Desktop\&#1060;&#1080;&#1079;&#1082;&#1091;&#1083;&#1100;&#1090;&#1091;&#1088;&#1072;%205%20&#1082;&#1083;&#1072;&#1089;&#1089;%20(3)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Физкультура 5 класс (3)</Template>
  <TotalTime>1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инсаф</dc:creator>
  <cp:lastModifiedBy>инсаф</cp:lastModifiedBy>
  <cp:revision>1</cp:revision>
  <dcterms:created xsi:type="dcterms:W3CDTF">2020-05-09T10:34:00Z</dcterms:created>
  <dcterms:modified xsi:type="dcterms:W3CDTF">2020-05-09T10:36:00Z</dcterms:modified>
</cp:coreProperties>
</file>